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F15A6" w14:textId="77777777" w:rsidR="00611752" w:rsidRDefault="00611752" w:rsidP="00611752">
      <w:pPr>
        <w:pBdr>
          <w:bottom w:val="single" w:sz="6" w:space="0" w:color="auto"/>
        </w:pBdr>
        <w:rPr>
          <w:rFonts w:ascii="Montserrat" w:eastAsia="Times New Roman" w:hAnsi="Montserrat"/>
          <w:color w:val="000000"/>
          <w:sz w:val="20"/>
          <w:szCs w:val="20"/>
        </w:rPr>
      </w:pPr>
    </w:p>
    <w:p w14:paraId="351E6B7B" w14:textId="77777777" w:rsidR="00611752" w:rsidRDefault="00611752" w:rsidP="00611752">
      <w:pPr>
        <w:rPr>
          <w:rFonts w:ascii="Montserrat" w:eastAsia="Times New Roman" w:hAnsi="Montserrat"/>
          <w:color w:val="000000"/>
          <w:sz w:val="20"/>
          <w:szCs w:val="20"/>
        </w:rPr>
      </w:pPr>
    </w:p>
    <w:p w14:paraId="5EBF9A09" w14:textId="77777777" w:rsidR="0002783D" w:rsidRPr="000F4ADF" w:rsidRDefault="0002783D" w:rsidP="0002783D">
      <w:pPr>
        <w:rPr>
          <w:rFonts w:ascii="Avenir Book" w:eastAsia="Montserrat" w:hAnsi="Avenir Book" w:cs="Montserrat"/>
          <w:b/>
          <w:color w:val="000000"/>
        </w:rPr>
      </w:pPr>
      <w:r w:rsidRPr="000F4ADF">
        <w:rPr>
          <w:rFonts w:ascii="Avenir Book" w:eastAsia="Montserrat" w:hAnsi="Avenir Book" w:cs="Montserrat"/>
          <w:b/>
          <w:color w:val="000000"/>
        </w:rPr>
        <w:t>Generator</w:t>
      </w:r>
    </w:p>
    <w:p w14:paraId="77853331" w14:textId="77777777" w:rsidR="0002783D" w:rsidRPr="000F4ADF" w:rsidRDefault="0002783D" w:rsidP="0002783D">
      <w:pPr>
        <w:rPr>
          <w:rFonts w:ascii="Avenir Book" w:eastAsia="Montserrat" w:hAnsi="Avenir Book" w:cs="Montserrat"/>
          <w:color w:val="000000"/>
          <w:sz w:val="22"/>
          <w:szCs w:val="22"/>
        </w:rPr>
      </w:pPr>
      <w:r w:rsidRPr="000F4ADF">
        <w:rPr>
          <w:rFonts w:ascii="Avenir Book" w:eastAsia="Montserrat" w:hAnsi="Avenir Book" w:cs="Montserrat"/>
          <w:color w:val="000000"/>
          <w:sz w:val="22"/>
          <w:szCs w:val="22"/>
        </w:rPr>
        <w:t>Sign up Form</w:t>
      </w:r>
    </w:p>
    <w:p w14:paraId="4C09DC88" w14:textId="77777777" w:rsidR="0002783D" w:rsidRPr="000F4ADF" w:rsidRDefault="0002783D" w:rsidP="0002783D">
      <w:pPr>
        <w:rPr>
          <w:rFonts w:ascii="Avenir Book" w:eastAsia="Montserrat" w:hAnsi="Avenir Book" w:cs="Montserrat"/>
          <w:color w:val="000000"/>
          <w:sz w:val="18"/>
          <w:szCs w:val="18"/>
        </w:rPr>
      </w:pPr>
    </w:p>
    <w:p w14:paraId="654DC709" w14:textId="77777777" w:rsidR="00B46CDC" w:rsidRDefault="00B46CDC" w:rsidP="00B46CDC">
      <w:pPr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By completing this form, you confirm that: </w:t>
      </w:r>
    </w:p>
    <w:p w14:paraId="73D97FAE" w14:textId="77777777" w:rsidR="00B46CDC" w:rsidRDefault="00B46CDC" w:rsidP="00B46CDC">
      <w:pPr>
        <w:pStyle w:val="ListParagraph"/>
        <w:numPr>
          <w:ilvl w:val="0"/>
          <w:numId w:val="7"/>
        </w:numPr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You are aged between 18-25.</w:t>
      </w:r>
    </w:p>
    <w:p w14:paraId="7A042720" w14:textId="77777777" w:rsidR="00B46CDC" w:rsidRDefault="00B46CDC" w:rsidP="00B46CDC">
      <w:pPr>
        <w:pStyle w:val="ListParagraph"/>
        <w:numPr>
          <w:ilvl w:val="0"/>
          <w:numId w:val="7"/>
        </w:numPr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You</w:t>
      </w:r>
      <w:r w:rsidRPr="008431B1"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can attend all dates of the project.</w:t>
      </w:r>
    </w:p>
    <w:p w14:paraId="4B010257" w14:textId="77777777" w:rsidR="0002783D" w:rsidRPr="009014AA" w:rsidRDefault="0002783D" w:rsidP="0002783D">
      <w:pPr>
        <w:rPr>
          <w:rFonts w:ascii="Avenir Book" w:eastAsia="Montserrat" w:hAnsi="Avenir Book" w:cs="Montserrat"/>
          <w:b/>
          <w:color w:val="000000"/>
          <w:sz w:val="22"/>
          <w:szCs w:val="22"/>
        </w:rPr>
      </w:pPr>
    </w:p>
    <w:p w14:paraId="00C39BF3" w14:textId="77777777" w:rsidR="0002783D" w:rsidRDefault="00000000" w:rsidP="0002783D">
      <w:pPr>
        <w:rPr>
          <w:rFonts w:ascii="Avenir Book" w:hAnsi="Avenir Book"/>
          <w:b/>
          <w:bCs/>
          <w:sz w:val="22"/>
          <w:szCs w:val="22"/>
        </w:rPr>
      </w:pPr>
      <w:sdt>
        <w:sdtPr>
          <w:rPr>
            <w:rFonts w:ascii="Avenir Book" w:hAnsi="Avenir Book"/>
            <w:sz w:val="22"/>
            <w:szCs w:val="22"/>
          </w:rPr>
          <w:tag w:val="goog_rdk_18"/>
          <w:id w:val="-407702948"/>
        </w:sdtPr>
        <w:sdtContent/>
      </w:sdt>
      <w:r w:rsidR="0002783D" w:rsidRPr="006D05B9">
        <w:rPr>
          <w:rFonts w:ascii="Avenir Book" w:hAnsi="Avenir Book"/>
          <w:b/>
          <w:bCs/>
          <w:sz w:val="22"/>
          <w:szCs w:val="22"/>
        </w:rPr>
        <w:t xml:space="preserve"> </w:t>
      </w:r>
      <w:r w:rsidR="0002783D" w:rsidRPr="008D30E2">
        <w:rPr>
          <w:rFonts w:ascii="Avenir Book" w:hAnsi="Avenir Book"/>
          <w:b/>
          <w:bCs/>
          <w:sz w:val="22"/>
          <w:szCs w:val="22"/>
        </w:rPr>
        <w:t>Key info:</w:t>
      </w:r>
    </w:p>
    <w:p w14:paraId="6B4272AC" w14:textId="77777777" w:rsidR="0002783D" w:rsidRPr="008D30E2" w:rsidRDefault="0002783D" w:rsidP="0002783D">
      <w:pPr>
        <w:rPr>
          <w:rFonts w:ascii="Avenir Book" w:hAnsi="Avenir Book"/>
          <w:b/>
          <w:bCs/>
          <w:sz w:val="22"/>
          <w:szCs w:val="22"/>
        </w:rPr>
      </w:pPr>
    </w:p>
    <w:p w14:paraId="6F360F91" w14:textId="77777777" w:rsidR="0002783D" w:rsidRDefault="0002783D" w:rsidP="0002783D">
      <w:pPr>
        <w:pStyle w:val="ListParagraph"/>
        <w:numPr>
          <w:ilvl w:val="0"/>
          <w:numId w:val="6"/>
        </w:numPr>
        <w:rPr>
          <w:rFonts w:ascii="Avenir Book" w:hAnsi="Avenir Book"/>
          <w:b/>
          <w:bCs/>
          <w:sz w:val="22"/>
          <w:szCs w:val="22"/>
        </w:rPr>
      </w:pPr>
      <w:r w:rsidRPr="008D30E2">
        <w:rPr>
          <w:rFonts w:ascii="Avenir Book" w:hAnsi="Avenir Book"/>
          <w:b/>
          <w:bCs/>
          <w:sz w:val="22"/>
          <w:szCs w:val="22"/>
        </w:rPr>
        <w:t>Dates:</w:t>
      </w:r>
    </w:p>
    <w:p w14:paraId="0800263D" w14:textId="77777777" w:rsidR="0002783D" w:rsidRPr="002521C4" w:rsidRDefault="0002783D" w:rsidP="0002783D">
      <w:pPr>
        <w:pStyle w:val="NormalWeb"/>
        <w:numPr>
          <w:ilvl w:val="1"/>
          <w:numId w:val="6"/>
        </w:numPr>
        <w:rPr>
          <w:rFonts w:ascii="Avenir Book" w:hAnsi="Avenir Book"/>
          <w:b w:val="0"/>
          <w:bCs/>
          <w:sz w:val="21"/>
          <w:szCs w:val="21"/>
        </w:rPr>
      </w:pPr>
      <w:r w:rsidRPr="002521C4">
        <w:rPr>
          <w:rFonts w:ascii="Avenir Book" w:hAnsi="Avenir Book"/>
          <w:b w:val="0"/>
          <w:bCs/>
          <w:sz w:val="21"/>
          <w:szCs w:val="21"/>
        </w:rPr>
        <w:t>Rehearsals: 18–25 Feb 2027 (10am–6pm)</w:t>
      </w:r>
    </w:p>
    <w:p w14:paraId="08C7AFAE" w14:textId="77777777" w:rsidR="0002783D" w:rsidRPr="002521C4" w:rsidRDefault="0002783D" w:rsidP="0002783D">
      <w:pPr>
        <w:pStyle w:val="NormalWeb"/>
        <w:numPr>
          <w:ilvl w:val="1"/>
          <w:numId w:val="6"/>
        </w:numPr>
        <w:rPr>
          <w:rFonts w:ascii="Avenir Book" w:hAnsi="Avenir Book"/>
          <w:b w:val="0"/>
          <w:bCs/>
          <w:sz w:val="21"/>
          <w:szCs w:val="21"/>
        </w:rPr>
      </w:pPr>
      <w:r w:rsidRPr="002521C4">
        <w:rPr>
          <w:rFonts w:ascii="Avenir Book" w:hAnsi="Avenir Book"/>
          <w:b w:val="0"/>
          <w:bCs/>
          <w:sz w:val="21"/>
          <w:szCs w:val="21"/>
        </w:rPr>
        <w:t>Tech rehearsals: 26-27 Feb 2027 (10am–6pm)</w:t>
      </w:r>
    </w:p>
    <w:p w14:paraId="6FAB5E8E" w14:textId="77777777" w:rsidR="0002783D" w:rsidRPr="002521C4" w:rsidRDefault="0002783D" w:rsidP="0002783D">
      <w:pPr>
        <w:pStyle w:val="NormalWeb"/>
        <w:numPr>
          <w:ilvl w:val="1"/>
          <w:numId w:val="6"/>
        </w:numPr>
        <w:rPr>
          <w:rFonts w:ascii="Avenir Book" w:hAnsi="Avenir Book"/>
          <w:b w:val="0"/>
          <w:bCs/>
          <w:sz w:val="21"/>
          <w:szCs w:val="21"/>
        </w:rPr>
      </w:pPr>
      <w:r w:rsidRPr="002521C4">
        <w:rPr>
          <w:rFonts w:ascii="Avenir Book" w:hAnsi="Avenir Book"/>
          <w:b w:val="0"/>
          <w:bCs/>
          <w:sz w:val="21"/>
          <w:szCs w:val="21"/>
        </w:rPr>
        <w:t>Performances: 1-3 Mar 2027 (evenings &amp; matinee)</w:t>
      </w:r>
    </w:p>
    <w:p w14:paraId="41B10766" w14:textId="340ABCEA" w:rsidR="00B46CDC" w:rsidRPr="008D30E2" w:rsidRDefault="00B46CDC" w:rsidP="00B46CDC">
      <w:pPr>
        <w:pStyle w:val="ListParagraph"/>
        <w:numPr>
          <w:ilvl w:val="0"/>
          <w:numId w:val="6"/>
        </w:numPr>
        <w:rPr>
          <w:rFonts w:ascii="Avenir Book" w:hAnsi="Avenir Book"/>
          <w:sz w:val="22"/>
          <w:szCs w:val="22"/>
        </w:rPr>
      </w:pPr>
      <w:r w:rsidRPr="008D30E2">
        <w:rPr>
          <w:rFonts w:ascii="Avenir Book" w:hAnsi="Avenir Book"/>
          <w:b/>
          <w:bCs/>
          <w:sz w:val="22"/>
          <w:szCs w:val="22"/>
        </w:rPr>
        <w:t>Audition</w:t>
      </w:r>
      <w:r w:rsidR="001541C2">
        <w:rPr>
          <w:rFonts w:ascii="Avenir Book" w:hAnsi="Avenir Book"/>
          <w:b/>
          <w:bCs/>
          <w:sz w:val="22"/>
          <w:szCs w:val="22"/>
        </w:rPr>
        <w:t>s</w:t>
      </w:r>
      <w:r w:rsidRPr="008D30E2">
        <w:rPr>
          <w:rFonts w:ascii="Avenir Book" w:hAnsi="Avenir Book"/>
          <w:b/>
          <w:bCs/>
          <w:sz w:val="22"/>
          <w:szCs w:val="22"/>
        </w:rPr>
        <w:t>:</w:t>
      </w:r>
    </w:p>
    <w:p w14:paraId="3F75ADE5" w14:textId="1AFE2FA8" w:rsidR="00B46CDC" w:rsidRPr="001541C2" w:rsidRDefault="001541C2" w:rsidP="001541C2">
      <w:pPr>
        <w:pStyle w:val="ListParagraph"/>
        <w:numPr>
          <w:ilvl w:val="1"/>
          <w:numId w:val="6"/>
        </w:numPr>
        <w:rPr>
          <w:rFonts w:ascii="Avenir Book" w:eastAsia="Times New Roman" w:hAnsi="Avenir Book" w:cs="Arial"/>
          <w:bCs/>
          <w:sz w:val="21"/>
          <w:szCs w:val="21"/>
          <w:lang w:val="en-US" w:eastAsia="ja-JP"/>
        </w:rPr>
      </w:pPr>
      <w:r w:rsidRPr="001541C2">
        <w:rPr>
          <w:rFonts w:ascii="Avenir Book" w:eastAsia="Times New Roman" w:hAnsi="Avenir Book" w:cs="Arial"/>
          <w:bCs/>
          <w:sz w:val="21"/>
          <w:szCs w:val="21"/>
          <w:lang w:val="en-US" w:eastAsia="ja-JP"/>
        </w:rPr>
        <w:t xml:space="preserve">In person: Tue 24-Sat 28 Nov 2026 </w:t>
      </w:r>
    </w:p>
    <w:p w14:paraId="650AB916" w14:textId="77777777" w:rsidR="0002783D" w:rsidRPr="002521C4" w:rsidRDefault="0002783D" w:rsidP="0002783D">
      <w:pPr>
        <w:pStyle w:val="ListParagraph"/>
        <w:numPr>
          <w:ilvl w:val="0"/>
          <w:numId w:val="6"/>
        </w:numPr>
        <w:rPr>
          <w:rFonts w:ascii="Avenir Book" w:hAnsi="Avenir Book"/>
          <w:sz w:val="22"/>
          <w:szCs w:val="22"/>
        </w:rPr>
      </w:pPr>
      <w:r w:rsidRPr="002521C4">
        <w:rPr>
          <w:rFonts w:ascii="Avenir Book" w:hAnsi="Avenir Book"/>
          <w:b/>
          <w:bCs/>
          <w:sz w:val="22"/>
          <w:szCs w:val="22"/>
        </w:rPr>
        <w:t xml:space="preserve">Perks: </w:t>
      </w:r>
      <w:r w:rsidRPr="000E4ABA">
        <w:rPr>
          <w:rFonts w:ascii="Avenir Book" w:hAnsi="Avenir Book"/>
          <w:sz w:val="21"/>
          <w:szCs w:val="21"/>
        </w:rPr>
        <w:t>Paid job, professional headshots, and industry advice. </w:t>
      </w:r>
    </w:p>
    <w:p w14:paraId="676B7042" w14:textId="77777777" w:rsidR="0002783D" w:rsidRPr="002521C4" w:rsidRDefault="0002783D" w:rsidP="0002783D">
      <w:pPr>
        <w:pStyle w:val="ListParagraph"/>
        <w:numPr>
          <w:ilvl w:val="0"/>
          <w:numId w:val="6"/>
        </w:numPr>
        <w:rPr>
          <w:rFonts w:ascii="Avenir Book" w:hAnsi="Avenir Book"/>
          <w:sz w:val="22"/>
          <w:szCs w:val="22"/>
        </w:rPr>
      </w:pPr>
      <w:r w:rsidRPr="002521C4">
        <w:rPr>
          <w:rFonts w:ascii="Avenir Book" w:hAnsi="Avenir Book"/>
          <w:b/>
          <w:bCs/>
          <w:sz w:val="22"/>
          <w:szCs w:val="22"/>
        </w:rPr>
        <w:t xml:space="preserve">Location: </w:t>
      </w:r>
      <w:r>
        <w:rPr>
          <w:rFonts w:ascii="Avenir Book" w:hAnsi="Avenir Book"/>
          <w:sz w:val="21"/>
          <w:szCs w:val="21"/>
        </w:rPr>
        <w:t>The Engine Room</w:t>
      </w:r>
      <w:r w:rsidRPr="000E4ABA">
        <w:rPr>
          <w:rFonts w:ascii="Avenir Book" w:hAnsi="Avenir Book"/>
          <w:sz w:val="21"/>
          <w:szCs w:val="21"/>
        </w:rPr>
        <w:t>, Wigan. </w:t>
      </w:r>
    </w:p>
    <w:p w14:paraId="1FBE8A11" w14:textId="77777777" w:rsidR="0002783D" w:rsidRPr="008D30E2" w:rsidRDefault="0002783D" w:rsidP="0002783D">
      <w:pPr>
        <w:pStyle w:val="ListParagraph"/>
        <w:rPr>
          <w:rFonts w:ascii="Avenir Book" w:hAnsi="Avenir Book"/>
          <w:sz w:val="22"/>
          <w:szCs w:val="22"/>
        </w:rPr>
      </w:pPr>
    </w:p>
    <w:p w14:paraId="6BC36BD7" w14:textId="77777777" w:rsidR="0002783D" w:rsidRPr="009014AA" w:rsidRDefault="0002783D" w:rsidP="0002783D">
      <w:pPr>
        <w:rPr>
          <w:rFonts w:ascii="Avenir Book" w:eastAsia="Montserrat" w:hAnsi="Avenir Book" w:cs="Montserrat"/>
          <w:bCs/>
          <w:i/>
          <w:iCs/>
          <w:color w:val="000000"/>
          <w:sz w:val="22"/>
          <w:szCs w:val="22"/>
        </w:rPr>
      </w:pPr>
      <w:r w:rsidRPr="009014AA">
        <w:rPr>
          <w:rFonts w:ascii="Avenir Book" w:eastAsia="Montserrat" w:hAnsi="Avenir Book" w:cs="Montserrat"/>
          <w:bCs/>
          <w:i/>
          <w:iCs/>
          <w:color w:val="000000"/>
          <w:sz w:val="22"/>
          <w:szCs w:val="22"/>
        </w:rPr>
        <w:t>Audition places will be offered on a first come first served basis</w:t>
      </w:r>
      <w:r>
        <w:rPr>
          <w:rFonts w:ascii="Avenir Book" w:eastAsia="Montserrat" w:hAnsi="Avenir Book" w:cs="Montserrat"/>
          <w:bCs/>
          <w:i/>
          <w:iCs/>
          <w:color w:val="000000"/>
          <w:sz w:val="22"/>
          <w:szCs w:val="22"/>
        </w:rPr>
        <w:t xml:space="preserve"> until full.</w:t>
      </w:r>
    </w:p>
    <w:p w14:paraId="430D03C0" w14:textId="77777777" w:rsidR="0002783D" w:rsidRPr="009014AA" w:rsidRDefault="0002783D" w:rsidP="0002783D">
      <w:pPr>
        <w:rPr>
          <w:rFonts w:ascii="Avenir Book" w:eastAsia="Montserrat" w:hAnsi="Avenir Book" w:cs="Montserrat"/>
          <w:color w:val="000000"/>
          <w:sz w:val="22"/>
          <w:szCs w:val="22"/>
        </w:rPr>
      </w:pP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2"/>
      </w:tblGrid>
      <w:tr w:rsidR="0002783D" w:rsidRPr="009014AA" w14:paraId="26783771" w14:textId="77777777" w:rsidTr="009F6A4E">
        <w:tc>
          <w:tcPr>
            <w:tcW w:w="9629" w:type="dxa"/>
            <w:gridSpan w:val="2"/>
          </w:tcPr>
          <w:p w14:paraId="6555C520" w14:textId="77777777" w:rsidR="0002783D" w:rsidRPr="009014AA" w:rsidRDefault="00000000" w:rsidP="009F6A4E">
            <w:pPr>
              <w:rPr>
                <w:rFonts w:ascii="Avenir Book" w:eastAsia="Montserrat" w:hAnsi="Avenir Book" w:cs="Montserrat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="Avenir Book" w:hAnsi="Avenir Book"/>
                  <w:sz w:val="22"/>
                  <w:szCs w:val="22"/>
                </w:rPr>
                <w:tag w:val="goog_rdk_6"/>
                <w:id w:val="-897282063"/>
              </w:sdtPr>
              <w:sdtContent/>
            </w:sdt>
            <w:r w:rsidR="0002783D" w:rsidRPr="009014AA">
              <w:rPr>
                <w:rFonts w:ascii="Avenir Book" w:eastAsia="Montserrat" w:hAnsi="Avenir Book" w:cs="Montserrat"/>
                <w:b/>
                <w:color w:val="000000"/>
                <w:sz w:val="22"/>
                <w:szCs w:val="22"/>
              </w:rPr>
              <w:t>Contact Details</w:t>
            </w:r>
          </w:p>
        </w:tc>
      </w:tr>
      <w:tr w:rsidR="0002783D" w:rsidRPr="009014AA" w14:paraId="2BB92AF5" w14:textId="77777777" w:rsidTr="009F6A4E">
        <w:tc>
          <w:tcPr>
            <w:tcW w:w="3397" w:type="dxa"/>
          </w:tcPr>
          <w:p w14:paraId="6CF3A338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Full</w:t>
            </w: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 xml:space="preserve"> Name:</w:t>
            </w:r>
          </w:p>
        </w:tc>
        <w:tc>
          <w:tcPr>
            <w:tcW w:w="6232" w:type="dxa"/>
          </w:tcPr>
          <w:p w14:paraId="59C98BE3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4085690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6EED96A5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  <w:tr w:rsidR="0002783D" w:rsidRPr="009014AA" w14:paraId="3FE2BB95" w14:textId="77777777" w:rsidTr="009F6A4E">
        <w:tc>
          <w:tcPr>
            <w:tcW w:w="3397" w:type="dxa"/>
          </w:tcPr>
          <w:p w14:paraId="79B1CBF2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Email address:</w:t>
            </w:r>
          </w:p>
          <w:p w14:paraId="34EA060A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  <w:tc>
          <w:tcPr>
            <w:tcW w:w="6232" w:type="dxa"/>
          </w:tcPr>
          <w:p w14:paraId="10F68288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5BFA472A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B88F318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  <w:tr w:rsidR="0002783D" w:rsidRPr="009014AA" w14:paraId="1381D0DE" w14:textId="77777777" w:rsidTr="009F6A4E">
        <w:tc>
          <w:tcPr>
            <w:tcW w:w="3397" w:type="dxa"/>
          </w:tcPr>
          <w:p w14:paraId="78431120" w14:textId="77777777" w:rsidR="0002783D" w:rsidRPr="009014AA" w:rsidRDefault="00000000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sdt>
              <w:sdtPr>
                <w:rPr>
                  <w:rFonts w:ascii="Avenir Book" w:hAnsi="Avenir Book"/>
                  <w:sz w:val="22"/>
                  <w:szCs w:val="22"/>
                </w:rPr>
                <w:tag w:val="goog_rdk_7"/>
                <w:id w:val="-1759360061"/>
              </w:sdtPr>
              <w:sdtContent/>
            </w:sdt>
            <w:r w:rsidR="0002783D"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Mobile number:</w:t>
            </w:r>
          </w:p>
        </w:tc>
        <w:tc>
          <w:tcPr>
            <w:tcW w:w="6232" w:type="dxa"/>
          </w:tcPr>
          <w:p w14:paraId="3FF4FC33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347C08DE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156D0C69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  <w:tr w:rsidR="0002783D" w:rsidRPr="009014AA" w14:paraId="3D5CF08C" w14:textId="77777777" w:rsidTr="009F6A4E">
        <w:tc>
          <w:tcPr>
            <w:tcW w:w="3397" w:type="dxa"/>
          </w:tcPr>
          <w:p w14:paraId="76369B61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Address</w:t>
            </w:r>
            <w: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 xml:space="preserve"> (including postcode):</w:t>
            </w:r>
          </w:p>
        </w:tc>
        <w:tc>
          <w:tcPr>
            <w:tcW w:w="6232" w:type="dxa"/>
          </w:tcPr>
          <w:p w14:paraId="27F3C410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4DB55BF9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41964835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  <w:tr w:rsidR="0002783D" w:rsidRPr="009014AA" w14:paraId="219D6165" w14:textId="77777777" w:rsidTr="009F6A4E">
        <w:tc>
          <w:tcPr>
            <w:tcW w:w="3397" w:type="dxa"/>
          </w:tcPr>
          <w:p w14:paraId="3184F5CA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 xml:space="preserve">Preferred audition </w:t>
            </w:r>
            <w: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slot</w:t>
            </w: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232" w:type="dxa"/>
          </w:tcPr>
          <w:p w14:paraId="06BD38AA" w14:textId="3A9008CA" w:rsidR="001541C2" w:rsidRDefault="001541C2" w:rsidP="009F6A4E">
            <w:pPr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Tuesday 24 November, 2.30-5.30pm</w:t>
            </w:r>
          </w:p>
          <w:p w14:paraId="54D6126F" w14:textId="0D3A0ACE" w:rsidR="0002783D" w:rsidRDefault="0002783D" w:rsidP="009F6A4E">
            <w:pPr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Thursday 26 November, 10am-1pm</w:t>
            </w:r>
          </w:p>
          <w:p w14:paraId="338E142D" w14:textId="77777777" w:rsidR="0002783D" w:rsidRDefault="0002783D" w:rsidP="009F6A4E">
            <w:pPr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Friday 27 November, 10am-1pm</w:t>
            </w:r>
          </w:p>
          <w:p w14:paraId="6CA8D2BE" w14:textId="77777777" w:rsidR="0002783D" w:rsidRDefault="0002783D" w:rsidP="009F6A4E">
            <w:pPr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Friday 27 November, 2.30-5.30pm</w:t>
            </w:r>
          </w:p>
          <w:p w14:paraId="23A9BF68" w14:textId="77777777" w:rsidR="0002783D" w:rsidRDefault="0002783D" w:rsidP="009F6A4E">
            <w:pPr>
              <w:rPr>
                <w:rFonts w:ascii="Avenir Book" w:hAnsi="Avenir Book"/>
                <w:sz w:val="22"/>
                <w:szCs w:val="22"/>
              </w:rPr>
            </w:pPr>
            <w:r>
              <w:rPr>
                <w:rFonts w:ascii="Avenir Book" w:hAnsi="Avenir Book"/>
                <w:sz w:val="22"/>
                <w:szCs w:val="22"/>
              </w:rPr>
              <w:t>Saturday 28 November, 10am-1pm</w:t>
            </w:r>
          </w:p>
          <w:p w14:paraId="7D7F8EFC" w14:textId="77777777" w:rsidR="0002783D" w:rsidRPr="003825CF" w:rsidRDefault="0002783D" w:rsidP="001541C2">
            <w:pPr>
              <w:rPr>
                <w:rFonts w:ascii="Avenir Book" w:hAnsi="Avenir Book"/>
                <w:sz w:val="22"/>
                <w:szCs w:val="22"/>
              </w:rPr>
            </w:pPr>
          </w:p>
        </w:tc>
      </w:tr>
      <w:tr w:rsidR="0002783D" w:rsidRPr="009014AA" w14:paraId="498D727A" w14:textId="77777777" w:rsidTr="009F6A4E">
        <w:tc>
          <w:tcPr>
            <w:tcW w:w="3397" w:type="dxa"/>
          </w:tcPr>
          <w:p w14:paraId="2DAE1F4F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How did you find out about this opportunity?</w:t>
            </w:r>
          </w:p>
        </w:tc>
        <w:tc>
          <w:tcPr>
            <w:tcW w:w="6232" w:type="dxa"/>
          </w:tcPr>
          <w:p w14:paraId="0BF3D558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44C5AED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048F44A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9D08B95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40879EA8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2DDE7078" w14:textId="77777777" w:rsidR="0002783D" w:rsidRDefault="0002783D" w:rsidP="009F6A4E">
            <w:pPr>
              <w:rPr>
                <w:rFonts w:ascii="Avenir Book" w:hAnsi="Avenir Book"/>
                <w:sz w:val="22"/>
                <w:szCs w:val="22"/>
              </w:rPr>
            </w:pPr>
          </w:p>
        </w:tc>
      </w:tr>
    </w:tbl>
    <w:p w14:paraId="4EAF9DB0" w14:textId="77777777" w:rsidR="0002783D" w:rsidRDefault="0002783D" w:rsidP="0002783D"/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2"/>
      </w:tblGrid>
      <w:tr w:rsidR="0002783D" w:rsidRPr="009014AA" w14:paraId="20C6D5B4" w14:textId="77777777" w:rsidTr="009F6A4E">
        <w:tc>
          <w:tcPr>
            <w:tcW w:w="3397" w:type="dxa"/>
          </w:tcPr>
          <w:p w14:paraId="42414B78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In case of emergency contact name and telephone number</w:t>
            </w:r>
            <w: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232" w:type="dxa"/>
          </w:tcPr>
          <w:p w14:paraId="5DF90EF6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36BFE170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7A385901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5EBB7AF7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59693C75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35412F78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  <w:tr w:rsidR="0002783D" w:rsidRPr="009014AA" w14:paraId="576B810D" w14:textId="77777777" w:rsidTr="009F6A4E">
        <w:tc>
          <w:tcPr>
            <w:tcW w:w="3397" w:type="dxa"/>
          </w:tcPr>
          <w:p w14:paraId="07011C55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  <w:r w:rsidRPr="009014AA"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  <w:t>Please detail any access requirements/ existing medical conditions that we should be aware of.</w:t>
            </w:r>
          </w:p>
        </w:tc>
        <w:tc>
          <w:tcPr>
            <w:tcW w:w="6232" w:type="dxa"/>
          </w:tcPr>
          <w:p w14:paraId="50A8965C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6E9D2B13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1E8A6813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3EC7513B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7F842457" w14:textId="77777777" w:rsidR="0002783D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  <w:p w14:paraId="0B730AA1" w14:textId="77777777" w:rsidR="0002783D" w:rsidRPr="009014AA" w:rsidRDefault="0002783D" w:rsidP="009F6A4E">
            <w:pPr>
              <w:rPr>
                <w:rFonts w:ascii="Avenir Book" w:eastAsia="Montserrat" w:hAnsi="Avenir Book" w:cs="Montserrat"/>
                <w:color w:val="000000"/>
                <w:sz w:val="22"/>
                <w:szCs w:val="22"/>
              </w:rPr>
            </w:pPr>
          </w:p>
        </w:tc>
      </w:tr>
    </w:tbl>
    <w:p w14:paraId="5242C343" w14:textId="77777777" w:rsidR="0002783D" w:rsidRDefault="0002783D" w:rsidP="0002783D"/>
    <w:p w14:paraId="6649BEA0" w14:textId="77777777" w:rsidR="0002783D" w:rsidRPr="009014AA" w:rsidRDefault="0002783D" w:rsidP="0002783D">
      <w:pPr>
        <w:rPr>
          <w:rFonts w:ascii="Avenir Book" w:eastAsia="Montserrat" w:hAnsi="Avenir Book" w:cs="Montserrat"/>
          <w:color w:val="000000"/>
          <w:sz w:val="22"/>
          <w:szCs w:val="22"/>
        </w:rPr>
      </w:pPr>
    </w:p>
    <w:p w14:paraId="3622DF6F" w14:textId="77777777" w:rsidR="0002783D" w:rsidRPr="009014AA" w:rsidRDefault="0002783D" w:rsidP="0002783D">
      <w:pPr>
        <w:rPr>
          <w:rFonts w:ascii="Avenir Book" w:eastAsia="Montserrat" w:hAnsi="Avenir Book" w:cs="Montserrat"/>
          <w:color w:val="000000"/>
          <w:sz w:val="22"/>
          <w:szCs w:val="22"/>
        </w:rPr>
      </w:pP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>Signed:</w:t>
      </w: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ab/>
      </w: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ab/>
      </w: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ab/>
      </w: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ab/>
      </w:r>
      <w:r w:rsidRPr="009014AA">
        <w:rPr>
          <w:rFonts w:ascii="Avenir Book" w:eastAsia="Montserrat" w:hAnsi="Avenir Book" w:cs="Montserrat"/>
          <w:color w:val="000000"/>
          <w:sz w:val="22"/>
          <w:szCs w:val="22"/>
        </w:rPr>
        <w:tab/>
        <w:t>Date:</w:t>
      </w:r>
    </w:p>
    <w:p w14:paraId="72E280F5" w14:textId="77777777" w:rsidR="0002783D" w:rsidRDefault="0002783D" w:rsidP="0002783D">
      <w:pPr>
        <w:rPr>
          <w:rFonts w:ascii="Avenir Book" w:eastAsia="Montserrat" w:hAnsi="Avenir Book" w:cs="Montserrat"/>
          <w:color w:val="000000"/>
          <w:sz w:val="18"/>
          <w:szCs w:val="18"/>
        </w:rPr>
      </w:pPr>
    </w:p>
    <w:p w14:paraId="767A3CD3" w14:textId="77777777" w:rsidR="0002783D" w:rsidRDefault="0002783D" w:rsidP="0002783D">
      <w:pPr>
        <w:rPr>
          <w:rFonts w:ascii="Avenir Book" w:eastAsia="Montserrat" w:hAnsi="Avenir Book" w:cs="Montserrat"/>
          <w:color w:val="000000"/>
          <w:sz w:val="18"/>
          <w:szCs w:val="18"/>
        </w:rPr>
      </w:pPr>
    </w:p>
    <w:p w14:paraId="4A7C543A" w14:textId="77777777" w:rsidR="0002783D" w:rsidRDefault="0002783D" w:rsidP="0002783D">
      <w:pPr>
        <w:rPr>
          <w:rFonts w:ascii="Avenir Book" w:eastAsia="Montserrat" w:hAnsi="Avenir Book" w:cs="Montserrat"/>
          <w:color w:val="000000"/>
          <w:sz w:val="18"/>
          <w:szCs w:val="18"/>
        </w:rPr>
      </w:pPr>
    </w:p>
    <w:p w14:paraId="1EB80C5D" w14:textId="77777777" w:rsidR="0002783D" w:rsidRPr="000F4ADF" w:rsidRDefault="0002783D" w:rsidP="0002783D">
      <w:pPr>
        <w:rPr>
          <w:rFonts w:ascii="Avenir Book" w:eastAsia="Montserrat" w:hAnsi="Avenir Book" w:cs="Montserrat"/>
          <w:color w:val="000000"/>
          <w:sz w:val="18"/>
          <w:szCs w:val="18"/>
        </w:rPr>
      </w:pPr>
    </w:p>
    <w:p w14:paraId="15BF16B7" w14:textId="77777777" w:rsidR="0002783D" w:rsidRDefault="0002783D" w:rsidP="0002783D">
      <w:pPr>
        <w:rPr>
          <w:rFonts w:ascii="Avenir Book" w:eastAsia="Montserrat" w:hAnsi="Avenir Book" w:cs="Montserrat"/>
          <w:i/>
          <w:color w:val="000000"/>
          <w:sz w:val="16"/>
          <w:szCs w:val="16"/>
        </w:rPr>
      </w:pPr>
    </w:p>
    <w:p w14:paraId="5ED73688" w14:textId="77777777" w:rsidR="0002783D" w:rsidRDefault="0002783D" w:rsidP="0002783D">
      <w:pPr>
        <w:rPr>
          <w:rFonts w:ascii="Avenir Book" w:eastAsia="Montserrat" w:hAnsi="Avenir Book" w:cs="Montserrat"/>
          <w:i/>
          <w:color w:val="000000"/>
          <w:sz w:val="16"/>
          <w:szCs w:val="16"/>
        </w:rPr>
      </w:pPr>
    </w:p>
    <w:p w14:paraId="0153E743" w14:textId="77777777" w:rsidR="0002783D" w:rsidRPr="000F4ADF" w:rsidRDefault="0002783D" w:rsidP="0002783D">
      <w:pPr>
        <w:rPr>
          <w:rFonts w:ascii="Avenir Book" w:eastAsia="Montserrat" w:hAnsi="Avenir Book" w:cs="Montserrat"/>
          <w:i/>
          <w:color w:val="000000"/>
          <w:sz w:val="16"/>
          <w:szCs w:val="16"/>
        </w:rPr>
      </w:pPr>
    </w:p>
    <w:p w14:paraId="0ADB9F61" w14:textId="77777777" w:rsidR="0002783D" w:rsidRPr="000F4ADF" w:rsidRDefault="0002783D" w:rsidP="0002783D">
      <w:pPr>
        <w:jc w:val="center"/>
        <w:rPr>
          <w:rFonts w:ascii="Avenir Book" w:eastAsia="Montserrat" w:hAnsi="Avenir Book" w:cs="Montserrat"/>
          <w:color w:val="000000"/>
          <w:sz w:val="15"/>
          <w:szCs w:val="15"/>
        </w:rPr>
      </w:pPr>
      <w:r w:rsidRPr="000F4ADF">
        <w:rPr>
          <w:rFonts w:ascii="Avenir Book" w:eastAsia="Montserrat" w:hAnsi="Avenir Book" w:cs="Montserrat"/>
          <w:color w:val="000000"/>
          <w:sz w:val="15"/>
          <w:szCs w:val="15"/>
        </w:rPr>
        <w:t>The information you provide in this form will be stored by ThickSkin in line with ou</w:t>
      </w:r>
      <w:sdt>
        <w:sdtPr>
          <w:rPr>
            <w:rFonts w:ascii="Avenir Book" w:hAnsi="Avenir Book"/>
            <w:sz w:val="15"/>
            <w:szCs w:val="15"/>
          </w:rPr>
          <w:tag w:val="goog_rdk_4"/>
          <w:id w:val="-834454177"/>
        </w:sdtPr>
        <w:sdtContent>
          <w:r w:rsidRPr="000F4ADF">
            <w:rPr>
              <w:rFonts w:ascii="Avenir Book" w:eastAsia="Montserrat" w:hAnsi="Avenir Book" w:cs="Montserrat"/>
              <w:color w:val="000000"/>
              <w:sz w:val="15"/>
              <w:szCs w:val="15"/>
            </w:rPr>
            <w:t>r</w:t>
          </w:r>
        </w:sdtContent>
      </w:sdt>
      <w:r w:rsidRPr="000F4ADF">
        <w:rPr>
          <w:rFonts w:ascii="Avenir Book" w:eastAsia="Montserrat" w:hAnsi="Avenir Book" w:cs="Montserrat"/>
          <w:color w:val="000000"/>
          <w:sz w:val="15"/>
          <w:szCs w:val="15"/>
        </w:rPr>
        <w:t xml:space="preserve"> </w:t>
      </w:r>
      <w:hyperlink r:id="rId8">
        <w:r w:rsidRPr="000F4ADF">
          <w:rPr>
            <w:rFonts w:ascii="Avenir Book" w:eastAsia="Montserrat" w:hAnsi="Avenir Book" w:cs="Montserrat"/>
            <w:color w:val="0563C1"/>
            <w:sz w:val="15"/>
            <w:szCs w:val="15"/>
            <w:u w:val="single"/>
          </w:rPr>
          <w:t>Privacy Policy</w:t>
        </w:r>
      </w:hyperlink>
      <w:r w:rsidRPr="000F4ADF">
        <w:rPr>
          <w:rFonts w:ascii="Avenir Book" w:eastAsia="Montserrat" w:hAnsi="Avenir Book" w:cs="Montserrat"/>
          <w:color w:val="000000"/>
          <w:sz w:val="15"/>
          <w:szCs w:val="15"/>
        </w:rPr>
        <w:t>.</w:t>
      </w:r>
    </w:p>
    <w:p w14:paraId="6B0E0FFE" w14:textId="77777777" w:rsidR="00611752" w:rsidRPr="00BC1325" w:rsidRDefault="00611752" w:rsidP="00611752">
      <w:pPr>
        <w:tabs>
          <w:tab w:val="left" w:pos="2384"/>
        </w:tabs>
        <w:rPr>
          <w:rFonts w:ascii="Avenir Book" w:eastAsia="Times New Roman" w:hAnsi="Avenir Book"/>
          <w:sz w:val="22"/>
          <w:szCs w:val="22"/>
        </w:rPr>
      </w:pPr>
    </w:p>
    <w:sectPr w:rsidR="00611752" w:rsidRPr="00BC1325" w:rsidSect="00B56893">
      <w:headerReference w:type="default" r:id="rId9"/>
      <w:footerReference w:type="even" r:id="rId10"/>
      <w:footerReference w:type="default" r:id="rId11"/>
      <w:type w:val="continuous"/>
      <w:pgSz w:w="11900" w:h="16840"/>
      <w:pgMar w:top="1090" w:right="1105" w:bottom="349" w:left="1156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0D2B" w14:textId="77777777" w:rsidR="00BE6B35" w:rsidRDefault="00BE6B35" w:rsidP="00F305E2">
      <w:r>
        <w:separator/>
      </w:r>
    </w:p>
  </w:endnote>
  <w:endnote w:type="continuationSeparator" w:id="0">
    <w:p w14:paraId="4BBA18C0" w14:textId="77777777" w:rsidR="00BE6B35" w:rsidRDefault="00BE6B35" w:rsidP="00F30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@_‘Xˇ">
    <w:altName w:val="Calibri"/>
    <w:charset w:val="4D"/>
    <w:family w:val="auto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DACF" w14:textId="77777777" w:rsidR="00651E5E" w:rsidRDefault="00651E5E" w:rsidP="00F7100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43E2A97" w14:textId="77777777" w:rsidR="00651E5E" w:rsidRDefault="00651E5E" w:rsidP="00F305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5C72" w14:textId="1BCF9E29" w:rsidR="00651E5E" w:rsidRDefault="00651E5E" w:rsidP="00EF29A2">
    <w:pPr>
      <w:pStyle w:val="Footer"/>
      <w:pBdr>
        <w:bottom w:val="single" w:sz="12" w:space="1" w:color="auto"/>
      </w:pBdr>
      <w:rPr>
        <w:rFonts w:ascii="Montserrat" w:hAnsi="Montserrat"/>
        <w:sz w:val="16"/>
        <w:szCs w:val="16"/>
      </w:rPr>
    </w:pPr>
  </w:p>
  <w:p w14:paraId="109835F1" w14:textId="77777777" w:rsidR="00651E5E" w:rsidRPr="00CA6B56" w:rsidRDefault="00651E5E" w:rsidP="00EF29A2">
    <w:pPr>
      <w:pStyle w:val="Footer"/>
      <w:tabs>
        <w:tab w:val="clear" w:pos="9360"/>
        <w:tab w:val="right" w:pos="9639"/>
      </w:tabs>
      <w:rPr>
        <w:rFonts w:ascii="Montserrat" w:hAnsi="Montserrat"/>
        <w:sz w:val="4"/>
        <w:szCs w:val="4"/>
      </w:rPr>
    </w:pPr>
  </w:p>
  <w:p w14:paraId="3A5A1EB1" w14:textId="77777777" w:rsidR="00651E5E" w:rsidRPr="00F7100D" w:rsidRDefault="00651E5E" w:rsidP="002F6A30">
    <w:pPr>
      <w:pStyle w:val="Footer"/>
      <w:framePr w:wrap="none" w:vAnchor="text" w:hAnchor="page" w:x="11022" w:y="135"/>
      <w:rPr>
        <w:rStyle w:val="PageNumber"/>
        <w:rFonts w:ascii="Montserrat" w:hAnsi="Montserrat"/>
        <w:sz w:val="20"/>
        <w:szCs w:val="20"/>
      </w:rPr>
    </w:pPr>
    <w:r w:rsidRPr="00F7100D">
      <w:rPr>
        <w:rStyle w:val="PageNumber"/>
        <w:rFonts w:ascii="Montserrat" w:hAnsi="Montserrat"/>
        <w:sz w:val="20"/>
        <w:szCs w:val="20"/>
      </w:rPr>
      <w:fldChar w:fldCharType="begin"/>
    </w:r>
    <w:r w:rsidRPr="00F7100D">
      <w:rPr>
        <w:rStyle w:val="PageNumber"/>
        <w:rFonts w:ascii="Montserrat" w:hAnsi="Montserrat"/>
        <w:sz w:val="20"/>
        <w:szCs w:val="20"/>
      </w:rPr>
      <w:instrText xml:space="preserve"> PAGE </w:instrText>
    </w:r>
    <w:r w:rsidRPr="00F7100D">
      <w:rPr>
        <w:rStyle w:val="PageNumber"/>
        <w:rFonts w:ascii="Montserrat" w:hAnsi="Montserrat"/>
        <w:sz w:val="20"/>
        <w:szCs w:val="20"/>
      </w:rPr>
      <w:fldChar w:fldCharType="separate"/>
    </w:r>
    <w:r w:rsidR="00237EC4">
      <w:rPr>
        <w:rStyle w:val="PageNumber"/>
        <w:rFonts w:ascii="Montserrat" w:hAnsi="Montserrat"/>
        <w:noProof/>
        <w:sz w:val="20"/>
        <w:szCs w:val="20"/>
      </w:rPr>
      <w:t>4</w:t>
    </w:r>
    <w:r w:rsidRPr="00F7100D">
      <w:rPr>
        <w:rStyle w:val="PageNumber"/>
        <w:rFonts w:ascii="Montserrat" w:hAnsi="Montserrat"/>
        <w:sz w:val="20"/>
        <w:szCs w:val="20"/>
      </w:rPr>
      <w:fldChar w:fldCharType="end"/>
    </w:r>
  </w:p>
  <w:p w14:paraId="2E58325C" w14:textId="2E7FF273" w:rsidR="00696BE1" w:rsidRPr="00EB7887" w:rsidRDefault="002F6A30" w:rsidP="00696BE1">
    <w:pPr>
      <w:jc w:val="center"/>
      <w:rPr>
        <w:rFonts w:ascii="Avenir Book" w:hAnsi="Avenir Book" w:cs="@_‘Xˇ"/>
        <w:sz w:val="14"/>
        <w:szCs w:val="14"/>
      </w:rPr>
    </w:pPr>
    <w:r w:rsidRPr="00EB7887">
      <w:rPr>
        <w:rFonts w:ascii="Avenir Book" w:hAnsi="Avenir Book"/>
        <w:sz w:val="14"/>
        <w:szCs w:val="14"/>
      </w:rPr>
      <w:t xml:space="preserve">ThickSkin </w:t>
    </w:r>
    <w:r w:rsidRPr="00EB7887">
      <w:rPr>
        <w:rFonts w:ascii="Avenir Book" w:hAnsi="Avenir Book" w:cs="@_‘Xˇ"/>
        <w:sz w:val="14"/>
        <w:szCs w:val="14"/>
      </w:rPr>
      <w:t xml:space="preserve">Theatre is a Registered Charity, no: </w:t>
    </w:r>
    <w:r w:rsidRPr="00EB7887">
      <w:rPr>
        <w:rFonts w:ascii="Avenir Book" w:eastAsia="Times New Roman" w:hAnsi="Avenir Book" w:cs="Arial"/>
        <w:color w:val="000000"/>
        <w:sz w:val="14"/>
        <w:szCs w:val="14"/>
        <w:lang w:eastAsia="en-GB"/>
      </w:rPr>
      <w:t>1188196</w:t>
    </w:r>
    <w:r w:rsidRPr="00EB7887">
      <w:rPr>
        <w:rFonts w:ascii="Avenir Book" w:hAnsi="Avenir Book"/>
        <w:sz w:val="14"/>
        <w:szCs w:val="14"/>
      </w:rPr>
      <w:t xml:space="preserve">. </w:t>
    </w:r>
    <w:r w:rsidR="00C87241" w:rsidRPr="00EB7887">
      <w:rPr>
        <w:rFonts w:ascii="Avenir Book" w:hAnsi="Avenir Book"/>
        <w:sz w:val="14"/>
        <w:szCs w:val="14"/>
      </w:rPr>
      <w:t xml:space="preserve"> </w:t>
    </w:r>
  </w:p>
  <w:p w14:paraId="0890C6E5" w14:textId="7D66BDFF" w:rsidR="00651E5E" w:rsidRPr="00EB7887" w:rsidRDefault="00943EDA" w:rsidP="00943EDA">
    <w:pPr>
      <w:jc w:val="center"/>
      <w:rPr>
        <w:rFonts w:ascii="Avenir Book" w:hAnsi="Avenir Book" w:cs="@_‘Xˇ"/>
        <w:sz w:val="14"/>
        <w:szCs w:val="14"/>
      </w:rPr>
    </w:pPr>
    <w:r w:rsidRPr="00EB7887">
      <w:rPr>
        <w:rFonts w:ascii="Avenir Book" w:hAnsi="Avenir Book" w:cs="@_‘Xˇ"/>
        <w:sz w:val="14"/>
        <w:szCs w:val="14"/>
      </w:rPr>
      <w:t>ThickSkin</w:t>
    </w:r>
    <w:r w:rsidR="00696BE1">
      <w:rPr>
        <w:rFonts w:ascii="Avenir Book" w:hAnsi="Avenir Book" w:cs="@_‘Xˇ"/>
        <w:sz w:val="14"/>
        <w:szCs w:val="14"/>
      </w:rPr>
      <w:t>, The Engine Room</w:t>
    </w:r>
    <w:r w:rsidR="00E8055E">
      <w:rPr>
        <w:rFonts w:ascii="Avenir Book" w:hAnsi="Avenir Book" w:cs="@_‘Xˇ"/>
        <w:sz w:val="14"/>
        <w:szCs w:val="14"/>
      </w:rPr>
      <w:t>, Trencherfield Mill,</w:t>
    </w:r>
    <w:r w:rsidRPr="00EB7887">
      <w:rPr>
        <w:rFonts w:ascii="Avenir Book" w:hAnsi="Avenir Book" w:cs="@_‘Xˇ"/>
        <w:sz w:val="14"/>
        <w:szCs w:val="14"/>
      </w:rPr>
      <w:t xml:space="preserve"> </w:t>
    </w:r>
    <w:r w:rsidR="00E8055E">
      <w:rPr>
        <w:rFonts w:ascii="Avenir Book" w:hAnsi="Avenir Book" w:cs="@_‘Xˇ"/>
        <w:sz w:val="14"/>
        <w:szCs w:val="14"/>
      </w:rPr>
      <w:t>Heritage Way,</w:t>
    </w:r>
    <w:r w:rsidRPr="00EB7887">
      <w:rPr>
        <w:rFonts w:ascii="Avenir Book" w:hAnsi="Avenir Book" w:cs="@_‘Xˇ"/>
        <w:sz w:val="14"/>
        <w:szCs w:val="14"/>
      </w:rPr>
      <w:t xml:space="preserve"> Wigan, WN</w:t>
    </w:r>
    <w:r w:rsidR="00E8055E">
      <w:rPr>
        <w:rFonts w:ascii="Avenir Book" w:hAnsi="Avenir Book" w:cs="@_‘Xˇ"/>
        <w:sz w:val="14"/>
        <w:szCs w:val="14"/>
      </w:rPr>
      <w:t>3 4BL</w:t>
    </w:r>
    <w:r w:rsidR="008B361B" w:rsidRPr="00EB7887">
      <w:rPr>
        <w:rFonts w:ascii="Avenir Book" w:hAnsi="Avenir Book" w:cs="@_‘Xˇ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C4F68" w14:textId="77777777" w:rsidR="00BE6B35" w:rsidRDefault="00BE6B35" w:rsidP="00F305E2">
      <w:r>
        <w:separator/>
      </w:r>
    </w:p>
  </w:footnote>
  <w:footnote w:type="continuationSeparator" w:id="0">
    <w:p w14:paraId="407FB4B7" w14:textId="77777777" w:rsidR="00BE6B35" w:rsidRDefault="00BE6B35" w:rsidP="00F30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324D5" w14:textId="77777777" w:rsidR="00611752" w:rsidRPr="00EB7887" w:rsidRDefault="00DF34E9" w:rsidP="00E8055E">
    <w:pPr>
      <w:pStyle w:val="Header"/>
      <w:tabs>
        <w:tab w:val="left" w:pos="3402"/>
      </w:tabs>
      <w:rPr>
        <w:rFonts w:ascii="Avenir Book" w:hAnsi="Avenir Book" w:cs="@_‘Xˇ"/>
        <w:color w:val="000000" w:themeColor="text1"/>
        <w:sz w:val="18"/>
        <w:szCs w:val="18"/>
      </w:rPr>
    </w:pPr>
    <w:r w:rsidRPr="00EB7887">
      <w:rPr>
        <w:rFonts w:ascii="Avenir Book" w:hAnsi="Avenir Book" w:cs="@_‘Xˇ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744671" wp14:editId="60BF16BE">
              <wp:simplePos x="0" y="0"/>
              <wp:positionH relativeFrom="column">
                <wp:posOffset>3891102</wp:posOffset>
              </wp:positionH>
              <wp:positionV relativeFrom="paragraph">
                <wp:posOffset>-66808</wp:posOffset>
              </wp:positionV>
              <wp:extent cx="2395367" cy="865762"/>
              <wp:effectExtent l="0" t="0" r="5080" b="0"/>
              <wp:wrapNone/>
              <wp:docPr id="46398255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5367" cy="8657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D871FC" w14:textId="77777777" w:rsidR="00DF34E9" w:rsidRDefault="00DF34E9" w:rsidP="00DF34E9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7CF18B" wp14:editId="3A4B1738">
                                <wp:extent cx="2189318" cy="488775"/>
                                <wp:effectExtent l="0" t="0" r="0" b="0"/>
                                <wp:docPr id="557399170" name="Picture 2" descr="A black background with a black square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6278554" name="Picture 2" descr="A black background with a black square&#10;&#10;Description automatically generated with medium confidenc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1773" cy="5116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446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6.4pt;margin-top:-5.25pt;width:188.6pt;height:6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" fillcolor="white [3201]" stroked="f" strokeweight=".5pt">
              <v:textbox>
                <w:txbxContent>
                  <w:p w14:paraId="1DD871FC" w14:textId="77777777" w:rsidR="00DF34E9" w:rsidRDefault="00DF34E9" w:rsidP="00DF34E9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E7CF18B" wp14:editId="3A4B1738">
                          <wp:extent cx="2189318" cy="488775"/>
                          <wp:effectExtent l="0" t="0" r="0" b="0"/>
                          <wp:docPr id="557399170" name="Picture 2" descr="A black background with a black square&#10;&#10;Description automatically generated with medium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56278554" name="Picture 2" descr="A black background with a black square&#10;&#10;Description automatically generated with medium confidenc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1773" cy="51164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11752" w:rsidRPr="00EB7887">
      <w:rPr>
        <w:rFonts w:ascii="Avenir Book" w:hAnsi="Avenir Book" w:cs="@_‘Xˇ"/>
        <w:sz w:val="18"/>
        <w:szCs w:val="18"/>
      </w:rPr>
      <w:t>ThickSkin Theatre</w:t>
    </w:r>
    <w:r w:rsidR="00E8055E">
      <w:rPr>
        <w:rFonts w:ascii="Avenir Book" w:hAnsi="Avenir Book" w:cs="@_‘Xˇ"/>
        <w:sz w:val="18"/>
        <w:szCs w:val="18"/>
      </w:rPr>
      <w:tab/>
    </w:r>
    <w:r w:rsidR="00E8055E" w:rsidRPr="00E8055E">
      <w:rPr>
        <w:rFonts w:ascii="Avenir Book" w:hAnsi="Avenir Book" w:cs="@_‘Xˇ"/>
        <w:sz w:val="18"/>
        <w:szCs w:val="18"/>
      </w:rPr>
      <w:t>admin@thickskintheatre.co.uk</w:t>
    </w:r>
    <w:r w:rsidR="00611752" w:rsidRPr="00EB7887">
      <w:rPr>
        <w:rFonts w:ascii="Avenir Book" w:hAnsi="Avenir Book" w:cs="@_‘Xˇ"/>
        <w:color w:val="000000" w:themeColor="text1"/>
        <w:sz w:val="18"/>
        <w:szCs w:val="18"/>
      </w:rPr>
      <w:t xml:space="preserve"> </w:t>
    </w:r>
    <w:r w:rsidR="00611752" w:rsidRPr="00EB7887">
      <w:rPr>
        <w:rFonts w:ascii="Avenir Book" w:hAnsi="Avenir Book" w:cs="@_‘Xˇ"/>
        <w:color w:val="000000" w:themeColor="text1"/>
        <w:sz w:val="18"/>
        <w:szCs w:val="18"/>
      </w:rPr>
      <w:tab/>
    </w:r>
  </w:p>
  <w:p w14:paraId="68990546" w14:textId="77777777" w:rsidR="00611752" w:rsidRPr="00EB7887" w:rsidRDefault="00A743D9" w:rsidP="00E8055E">
    <w:pPr>
      <w:pStyle w:val="Header"/>
      <w:tabs>
        <w:tab w:val="clear" w:pos="4680"/>
        <w:tab w:val="left" w:pos="3402"/>
      </w:tabs>
      <w:rPr>
        <w:rFonts w:ascii="Avenir Book" w:hAnsi="Avenir Book" w:cs="@_‘Xˇ"/>
        <w:color w:val="000000" w:themeColor="text1"/>
        <w:sz w:val="18"/>
        <w:szCs w:val="18"/>
      </w:rPr>
    </w:pPr>
    <w:r>
      <w:rPr>
        <w:rFonts w:ascii="Avenir Book" w:hAnsi="Avenir Book" w:cs="@_‘Xˇ"/>
        <w:color w:val="000000" w:themeColor="text1"/>
        <w:sz w:val="18"/>
        <w:szCs w:val="18"/>
      </w:rPr>
      <w:t>The Engine Room</w:t>
    </w:r>
    <w:r w:rsidR="00E8055E">
      <w:rPr>
        <w:rFonts w:ascii="Avenir Book" w:hAnsi="Avenir Book" w:cs="@_‘Xˇ"/>
        <w:color w:val="000000" w:themeColor="text1"/>
        <w:sz w:val="18"/>
        <w:szCs w:val="18"/>
      </w:rPr>
      <w:t>, Trencherfield Mill</w:t>
    </w:r>
    <w:r w:rsidR="00E8055E">
      <w:rPr>
        <w:rFonts w:ascii="Avenir Book" w:hAnsi="Avenir Book" w:cs="@_‘Xˇ"/>
        <w:color w:val="000000" w:themeColor="text1"/>
        <w:sz w:val="18"/>
        <w:szCs w:val="18"/>
      </w:rPr>
      <w:tab/>
    </w:r>
    <w:r w:rsidR="00611752" w:rsidRPr="00E8055E">
      <w:rPr>
        <w:rFonts w:ascii="Avenir Book" w:hAnsi="Avenir Book" w:cs="@_‘Xˇ"/>
        <w:sz w:val="18"/>
        <w:szCs w:val="18"/>
      </w:rPr>
      <w:t>thickskintheatre.co.uk</w:t>
    </w:r>
    <w:r w:rsidR="00611752" w:rsidRPr="00EB7887">
      <w:rPr>
        <w:rFonts w:ascii="Avenir Book" w:hAnsi="Avenir Book" w:cs="@_‘Xˇ"/>
        <w:color w:val="000000" w:themeColor="text1"/>
        <w:sz w:val="18"/>
        <w:szCs w:val="18"/>
      </w:rPr>
      <w:t xml:space="preserve"> </w:t>
    </w:r>
  </w:p>
  <w:p w14:paraId="516C3F0C" w14:textId="77777777" w:rsidR="00611752" w:rsidRDefault="00E8055E" w:rsidP="00E8055E">
    <w:pPr>
      <w:pStyle w:val="Header"/>
      <w:tabs>
        <w:tab w:val="clear" w:pos="4680"/>
        <w:tab w:val="left" w:pos="3402"/>
      </w:tabs>
      <w:rPr>
        <w:rFonts w:ascii="Avenir Book" w:hAnsi="Avenir Book" w:cs="@_‘Xˇ"/>
        <w:color w:val="000000" w:themeColor="text1"/>
        <w:sz w:val="18"/>
        <w:szCs w:val="18"/>
      </w:rPr>
    </w:pPr>
    <w:r>
      <w:rPr>
        <w:rFonts w:ascii="Avenir Book" w:hAnsi="Avenir Book" w:cs="@_‘Xˇ"/>
        <w:sz w:val="18"/>
        <w:szCs w:val="18"/>
      </w:rPr>
      <w:t xml:space="preserve">Heritage Way, </w:t>
    </w:r>
    <w:r w:rsidRPr="00EB7887">
      <w:rPr>
        <w:rFonts w:ascii="Avenir Book" w:hAnsi="Avenir Book" w:cs="@_‘Xˇ"/>
        <w:sz w:val="18"/>
        <w:szCs w:val="18"/>
      </w:rPr>
      <w:t xml:space="preserve">Wigan, </w:t>
    </w:r>
    <w:r>
      <w:rPr>
        <w:rFonts w:ascii="Avenir Book" w:hAnsi="Avenir Book" w:cs="@_‘Xˇ"/>
        <w:sz w:val="18"/>
        <w:szCs w:val="18"/>
      </w:rPr>
      <w:t>WN3 4</w:t>
    </w:r>
    <w:r w:rsidR="006E51AD">
      <w:rPr>
        <w:rFonts w:ascii="Avenir Book" w:hAnsi="Avenir Book" w:cs="@_‘Xˇ"/>
        <w:sz w:val="18"/>
        <w:szCs w:val="18"/>
      </w:rPr>
      <w:t>B</w:t>
    </w:r>
    <w:r>
      <w:rPr>
        <w:rFonts w:ascii="Avenir Book" w:hAnsi="Avenir Book" w:cs="@_‘Xˇ"/>
        <w:sz w:val="18"/>
        <w:szCs w:val="18"/>
      </w:rPr>
      <w:t>L</w:t>
    </w:r>
    <w:r w:rsidR="00611752" w:rsidRPr="00EB7887">
      <w:rPr>
        <w:rFonts w:ascii="Avenir Book" w:hAnsi="Avenir Book" w:cs="@_‘Xˇ"/>
        <w:color w:val="000000" w:themeColor="text1"/>
        <w:sz w:val="18"/>
        <w:szCs w:val="18"/>
      </w:rPr>
      <w:tab/>
    </w:r>
    <w:r>
      <w:rPr>
        <w:rFonts w:ascii="Avenir Book" w:hAnsi="Avenir Book" w:cs="@_‘Xˇ"/>
        <w:color w:val="000000" w:themeColor="text1"/>
        <w:sz w:val="18"/>
        <w:szCs w:val="18"/>
      </w:rPr>
      <w:t>01942 410 410</w:t>
    </w:r>
  </w:p>
  <w:p w14:paraId="6F31C304" w14:textId="77777777" w:rsidR="0034065C" w:rsidRPr="00E8055E" w:rsidRDefault="0034065C" w:rsidP="00E8055E">
    <w:pPr>
      <w:pStyle w:val="Header"/>
      <w:tabs>
        <w:tab w:val="clear" w:pos="4680"/>
        <w:tab w:val="left" w:pos="3402"/>
      </w:tabs>
      <w:rPr>
        <w:rFonts w:ascii="Avenir Book" w:hAnsi="Avenir Book" w:cs="@_‘Xˇ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01821"/>
    <w:multiLevelType w:val="hybridMultilevel"/>
    <w:tmpl w:val="D6586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341ED"/>
    <w:multiLevelType w:val="hybridMultilevel"/>
    <w:tmpl w:val="BCB85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F110D"/>
    <w:multiLevelType w:val="hybridMultilevel"/>
    <w:tmpl w:val="93CC7E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7404A"/>
    <w:multiLevelType w:val="multilevel"/>
    <w:tmpl w:val="3BB4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E6BC4"/>
    <w:multiLevelType w:val="hybridMultilevel"/>
    <w:tmpl w:val="3EB4E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03315"/>
    <w:multiLevelType w:val="hybridMultilevel"/>
    <w:tmpl w:val="CB08A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FBA"/>
    <w:multiLevelType w:val="hybridMultilevel"/>
    <w:tmpl w:val="AC721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396375">
    <w:abstractNumId w:val="5"/>
  </w:num>
  <w:num w:numId="2" w16cid:durableId="364869825">
    <w:abstractNumId w:val="2"/>
  </w:num>
  <w:num w:numId="3" w16cid:durableId="825361171">
    <w:abstractNumId w:val="3"/>
  </w:num>
  <w:num w:numId="4" w16cid:durableId="381758902">
    <w:abstractNumId w:val="1"/>
  </w:num>
  <w:num w:numId="5" w16cid:durableId="220558366">
    <w:abstractNumId w:val="6"/>
  </w:num>
  <w:num w:numId="6" w16cid:durableId="808015787">
    <w:abstractNumId w:val="0"/>
  </w:num>
  <w:num w:numId="7" w16cid:durableId="931858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25"/>
    <w:rsid w:val="000143AF"/>
    <w:rsid w:val="0002438C"/>
    <w:rsid w:val="0002783D"/>
    <w:rsid w:val="00040545"/>
    <w:rsid w:val="00054EBC"/>
    <w:rsid w:val="000554C4"/>
    <w:rsid w:val="00060688"/>
    <w:rsid w:val="0006241E"/>
    <w:rsid w:val="00064075"/>
    <w:rsid w:val="0006424C"/>
    <w:rsid w:val="000720F6"/>
    <w:rsid w:val="0009373B"/>
    <w:rsid w:val="000967DA"/>
    <w:rsid w:val="000A75EB"/>
    <w:rsid w:val="000B34B7"/>
    <w:rsid w:val="000C7814"/>
    <w:rsid w:val="000D376F"/>
    <w:rsid w:val="0013643A"/>
    <w:rsid w:val="001541C2"/>
    <w:rsid w:val="00182E64"/>
    <w:rsid w:val="0019383B"/>
    <w:rsid w:val="001A0D43"/>
    <w:rsid w:val="001B2817"/>
    <w:rsid w:val="001B5066"/>
    <w:rsid w:val="001D46E8"/>
    <w:rsid w:val="001E089F"/>
    <w:rsid w:val="001E2C35"/>
    <w:rsid w:val="001E5435"/>
    <w:rsid w:val="001F2434"/>
    <w:rsid w:val="001F2A83"/>
    <w:rsid w:val="002078C4"/>
    <w:rsid w:val="00221523"/>
    <w:rsid w:val="00226570"/>
    <w:rsid w:val="00230CAC"/>
    <w:rsid w:val="00237EC4"/>
    <w:rsid w:val="00240B77"/>
    <w:rsid w:val="002473B2"/>
    <w:rsid w:val="002611C4"/>
    <w:rsid w:val="002658E6"/>
    <w:rsid w:val="00271267"/>
    <w:rsid w:val="002825E0"/>
    <w:rsid w:val="00290ADF"/>
    <w:rsid w:val="00293F04"/>
    <w:rsid w:val="002A1C74"/>
    <w:rsid w:val="002A3A93"/>
    <w:rsid w:val="002B40A5"/>
    <w:rsid w:val="002B5B4F"/>
    <w:rsid w:val="002C0E45"/>
    <w:rsid w:val="002D2BB6"/>
    <w:rsid w:val="002D663E"/>
    <w:rsid w:val="002F6A30"/>
    <w:rsid w:val="00306E8E"/>
    <w:rsid w:val="003160B1"/>
    <w:rsid w:val="0031727F"/>
    <w:rsid w:val="003174D6"/>
    <w:rsid w:val="00331C12"/>
    <w:rsid w:val="0033329C"/>
    <w:rsid w:val="0034065C"/>
    <w:rsid w:val="00354AF7"/>
    <w:rsid w:val="00364FCE"/>
    <w:rsid w:val="003719AD"/>
    <w:rsid w:val="003A27D4"/>
    <w:rsid w:val="003A3A3C"/>
    <w:rsid w:val="003A48E6"/>
    <w:rsid w:val="003A6EF1"/>
    <w:rsid w:val="003E72C6"/>
    <w:rsid w:val="004025BC"/>
    <w:rsid w:val="0040437A"/>
    <w:rsid w:val="00480085"/>
    <w:rsid w:val="004826F7"/>
    <w:rsid w:val="004879C3"/>
    <w:rsid w:val="004965AB"/>
    <w:rsid w:val="004A6371"/>
    <w:rsid w:val="004C4137"/>
    <w:rsid w:val="004E30F5"/>
    <w:rsid w:val="00507872"/>
    <w:rsid w:val="005118C5"/>
    <w:rsid w:val="005175F0"/>
    <w:rsid w:val="00535C7E"/>
    <w:rsid w:val="005530B0"/>
    <w:rsid w:val="00555A11"/>
    <w:rsid w:val="00580A5B"/>
    <w:rsid w:val="00594611"/>
    <w:rsid w:val="005A5272"/>
    <w:rsid w:val="005B2A0B"/>
    <w:rsid w:val="005B5BB8"/>
    <w:rsid w:val="005F34E3"/>
    <w:rsid w:val="005F51E7"/>
    <w:rsid w:val="0060164C"/>
    <w:rsid w:val="006066CC"/>
    <w:rsid w:val="0061104D"/>
    <w:rsid w:val="00611752"/>
    <w:rsid w:val="006228E1"/>
    <w:rsid w:val="00641A8C"/>
    <w:rsid w:val="00651E5E"/>
    <w:rsid w:val="0066657C"/>
    <w:rsid w:val="006747A4"/>
    <w:rsid w:val="00675FD0"/>
    <w:rsid w:val="006807F4"/>
    <w:rsid w:val="00681789"/>
    <w:rsid w:val="00696BE1"/>
    <w:rsid w:val="006B1CE8"/>
    <w:rsid w:val="006C449B"/>
    <w:rsid w:val="006C4F1E"/>
    <w:rsid w:val="006E51AD"/>
    <w:rsid w:val="006E6215"/>
    <w:rsid w:val="00703D04"/>
    <w:rsid w:val="0071615D"/>
    <w:rsid w:val="00727C68"/>
    <w:rsid w:val="0074176C"/>
    <w:rsid w:val="00750CD2"/>
    <w:rsid w:val="00767B0A"/>
    <w:rsid w:val="007759D8"/>
    <w:rsid w:val="007807DC"/>
    <w:rsid w:val="00795E97"/>
    <w:rsid w:val="00797743"/>
    <w:rsid w:val="007B5520"/>
    <w:rsid w:val="007C34C6"/>
    <w:rsid w:val="007D61E9"/>
    <w:rsid w:val="007E5FB4"/>
    <w:rsid w:val="007E7EB8"/>
    <w:rsid w:val="007F2751"/>
    <w:rsid w:val="007F70B4"/>
    <w:rsid w:val="008217A4"/>
    <w:rsid w:val="00835602"/>
    <w:rsid w:val="008544D8"/>
    <w:rsid w:val="00855143"/>
    <w:rsid w:val="00864417"/>
    <w:rsid w:val="008701D2"/>
    <w:rsid w:val="00873654"/>
    <w:rsid w:val="008B361B"/>
    <w:rsid w:val="008B4F28"/>
    <w:rsid w:val="008C26D4"/>
    <w:rsid w:val="008D26C2"/>
    <w:rsid w:val="008D5838"/>
    <w:rsid w:val="008F2F5C"/>
    <w:rsid w:val="00903039"/>
    <w:rsid w:val="00912892"/>
    <w:rsid w:val="00917E31"/>
    <w:rsid w:val="00923590"/>
    <w:rsid w:val="009260F8"/>
    <w:rsid w:val="00940956"/>
    <w:rsid w:val="00943EDA"/>
    <w:rsid w:val="00944AD5"/>
    <w:rsid w:val="009547B7"/>
    <w:rsid w:val="0096037E"/>
    <w:rsid w:val="009679E7"/>
    <w:rsid w:val="009822BC"/>
    <w:rsid w:val="00987004"/>
    <w:rsid w:val="00991555"/>
    <w:rsid w:val="00992DA7"/>
    <w:rsid w:val="009943AB"/>
    <w:rsid w:val="009B2CDB"/>
    <w:rsid w:val="009B5F06"/>
    <w:rsid w:val="00A07366"/>
    <w:rsid w:val="00A2137B"/>
    <w:rsid w:val="00A3186F"/>
    <w:rsid w:val="00A63D02"/>
    <w:rsid w:val="00A65D16"/>
    <w:rsid w:val="00A71095"/>
    <w:rsid w:val="00A743D9"/>
    <w:rsid w:val="00A90FA3"/>
    <w:rsid w:val="00AE496D"/>
    <w:rsid w:val="00B02DA8"/>
    <w:rsid w:val="00B329E1"/>
    <w:rsid w:val="00B33122"/>
    <w:rsid w:val="00B34586"/>
    <w:rsid w:val="00B46CDC"/>
    <w:rsid w:val="00B54A3B"/>
    <w:rsid w:val="00B56893"/>
    <w:rsid w:val="00B61F8C"/>
    <w:rsid w:val="00B6459E"/>
    <w:rsid w:val="00B6540A"/>
    <w:rsid w:val="00B73345"/>
    <w:rsid w:val="00B84815"/>
    <w:rsid w:val="00B853DE"/>
    <w:rsid w:val="00B87011"/>
    <w:rsid w:val="00B90C71"/>
    <w:rsid w:val="00B9113F"/>
    <w:rsid w:val="00B92C8E"/>
    <w:rsid w:val="00BA5C92"/>
    <w:rsid w:val="00BB00BA"/>
    <w:rsid w:val="00BC03CF"/>
    <w:rsid w:val="00BC1325"/>
    <w:rsid w:val="00BE2B3C"/>
    <w:rsid w:val="00BE6B35"/>
    <w:rsid w:val="00C1007A"/>
    <w:rsid w:val="00C1534E"/>
    <w:rsid w:val="00C21E82"/>
    <w:rsid w:val="00C51737"/>
    <w:rsid w:val="00C52F04"/>
    <w:rsid w:val="00C56043"/>
    <w:rsid w:val="00C56D62"/>
    <w:rsid w:val="00C773F9"/>
    <w:rsid w:val="00C87241"/>
    <w:rsid w:val="00CA4A09"/>
    <w:rsid w:val="00CA66A2"/>
    <w:rsid w:val="00CA6B56"/>
    <w:rsid w:val="00CA7D7B"/>
    <w:rsid w:val="00CB4EDF"/>
    <w:rsid w:val="00CF245A"/>
    <w:rsid w:val="00CF44B4"/>
    <w:rsid w:val="00CF6DDF"/>
    <w:rsid w:val="00D2111E"/>
    <w:rsid w:val="00D21CB6"/>
    <w:rsid w:val="00D26B56"/>
    <w:rsid w:val="00D5512D"/>
    <w:rsid w:val="00D6249D"/>
    <w:rsid w:val="00D77599"/>
    <w:rsid w:val="00D80DAE"/>
    <w:rsid w:val="00D81961"/>
    <w:rsid w:val="00D82493"/>
    <w:rsid w:val="00D84699"/>
    <w:rsid w:val="00DA3A44"/>
    <w:rsid w:val="00DB6D68"/>
    <w:rsid w:val="00DE28BD"/>
    <w:rsid w:val="00DF0A98"/>
    <w:rsid w:val="00DF34E9"/>
    <w:rsid w:val="00E0518A"/>
    <w:rsid w:val="00E06115"/>
    <w:rsid w:val="00E06330"/>
    <w:rsid w:val="00E07342"/>
    <w:rsid w:val="00E11B14"/>
    <w:rsid w:val="00E1390D"/>
    <w:rsid w:val="00E161D4"/>
    <w:rsid w:val="00E2729F"/>
    <w:rsid w:val="00E6208A"/>
    <w:rsid w:val="00E723A5"/>
    <w:rsid w:val="00E77703"/>
    <w:rsid w:val="00E8055E"/>
    <w:rsid w:val="00E8659F"/>
    <w:rsid w:val="00EA48AE"/>
    <w:rsid w:val="00EB09F0"/>
    <w:rsid w:val="00EB49EB"/>
    <w:rsid w:val="00EB7887"/>
    <w:rsid w:val="00EC32BA"/>
    <w:rsid w:val="00ED0CFF"/>
    <w:rsid w:val="00EF29A2"/>
    <w:rsid w:val="00F03984"/>
    <w:rsid w:val="00F06AA1"/>
    <w:rsid w:val="00F305E2"/>
    <w:rsid w:val="00F54D4F"/>
    <w:rsid w:val="00F7100D"/>
    <w:rsid w:val="00F77092"/>
    <w:rsid w:val="00F77343"/>
    <w:rsid w:val="00F97E0A"/>
    <w:rsid w:val="00FA68F8"/>
    <w:rsid w:val="00FC229F"/>
    <w:rsid w:val="00F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4B4218"/>
  <w15:docId w15:val="{22E5CD5D-1BDE-0E47-AAB6-9986B8FE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A07366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E08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89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E08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8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08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89F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E089F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E3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305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5E2"/>
  </w:style>
  <w:style w:type="character" w:styleId="PageNumber">
    <w:name w:val="page number"/>
    <w:basedOn w:val="DefaultParagraphFont"/>
    <w:uiPriority w:val="99"/>
    <w:semiHidden/>
    <w:unhideWhenUsed/>
    <w:rsid w:val="00F305E2"/>
  </w:style>
  <w:style w:type="paragraph" w:styleId="NormalWeb">
    <w:name w:val="Normal (Web)"/>
    <w:basedOn w:val="Normal"/>
    <w:uiPriority w:val="99"/>
    <w:unhideWhenUsed/>
    <w:rsid w:val="00C773F9"/>
    <w:pPr>
      <w:spacing w:before="100" w:beforeAutospacing="1" w:after="100" w:afterAutospacing="1"/>
    </w:pPr>
    <w:rPr>
      <w:rFonts w:ascii="Times New Roman" w:eastAsia="Times New Roman" w:hAnsi="Times New Roman" w:cs="Arial"/>
      <w:b/>
      <w:sz w:val="28"/>
      <w:szCs w:val="28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87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011"/>
  </w:style>
  <w:style w:type="character" w:styleId="Hyperlink">
    <w:name w:val="Hyperlink"/>
    <w:uiPriority w:val="99"/>
    <w:unhideWhenUsed/>
    <w:rsid w:val="008D5838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8D58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4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7100D"/>
    <w:rPr>
      <w:rFonts w:eastAsia="Yu Mincho"/>
      <w:sz w:val="22"/>
      <w:szCs w:val="22"/>
      <w:lang w:val="en-US" w:eastAsia="zh-CN"/>
    </w:rPr>
  </w:style>
  <w:style w:type="character" w:customStyle="1" w:styleId="NoSpacingChar">
    <w:name w:val="No Spacing Char"/>
    <w:link w:val="NoSpacing"/>
    <w:uiPriority w:val="1"/>
    <w:rsid w:val="00F7100D"/>
    <w:rPr>
      <w:rFonts w:eastAsia="Yu Mincho"/>
      <w:sz w:val="22"/>
      <w:szCs w:val="22"/>
      <w:lang w:val="en-US" w:eastAsia="zh-CN"/>
    </w:rPr>
  </w:style>
  <w:style w:type="paragraph" w:customStyle="1" w:styleId="Default">
    <w:name w:val="Default"/>
    <w:rsid w:val="0060164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040545"/>
  </w:style>
  <w:style w:type="character" w:customStyle="1" w:styleId="Heading3Char">
    <w:name w:val="Heading 3 Char"/>
    <w:link w:val="Heading3"/>
    <w:uiPriority w:val="9"/>
    <w:rsid w:val="00A0736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run">
    <w:name w:val="textrun"/>
    <w:basedOn w:val="DefaultParagraphFont"/>
    <w:rsid w:val="00A07366"/>
  </w:style>
  <w:style w:type="character" w:customStyle="1" w:styleId="eop">
    <w:name w:val="eop"/>
    <w:basedOn w:val="DefaultParagraphFont"/>
    <w:rsid w:val="00A07366"/>
  </w:style>
  <w:style w:type="paragraph" w:customStyle="1" w:styleId="paragraph">
    <w:name w:val="paragraph"/>
    <w:basedOn w:val="Normal"/>
    <w:rsid w:val="00A07366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8D26C2"/>
    <w:rPr>
      <w:sz w:val="24"/>
      <w:szCs w:val="24"/>
      <w:lang w:eastAsia="en-US"/>
    </w:rPr>
  </w:style>
  <w:style w:type="character" w:customStyle="1" w:styleId="p-memberprofilehovercard">
    <w:name w:val="p-member_profile_hover_card"/>
    <w:basedOn w:val="DefaultParagraphFont"/>
    <w:rsid w:val="00B84815"/>
  </w:style>
  <w:style w:type="character" w:customStyle="1" w:styleId="c-timestamplabel">
    <w:name w:val="c-timestamp__label"/>
    <w:basedOn w:val="DefaultParagraphFont"/>
    <w:rsid w:val="00B84815"/>
  </w:style>
  <w:style w:type="character" w:styleId="UnresolvedMention">
    <w:name w:val="Unresolved Mention"/>
    <w:basedOn w:val="DefaultParagraphFont"/>
    <w:uiPriority w:val="99"/>
    <w:semiHidden/>
    <w:unhideWhenUsed/>
    <w:rsid w:val="006117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0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72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98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4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ickskintheatre.co.uk/privacy-cooki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auramallows/Library/Group%20Containers/UBF8T346G9.Office/User%20Content.localized/Templates.localized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87633E-DA76-3C40-9079-C132DD07D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1</TotalTime>
  <Pages>2</Pages>
  <Words>190</Words>
  <Characters>1037</Characters>
  <Application>Microsoft Office Word</Application>
  <DocSecurity>0</DocSecurity>
  <Lines>49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Mallows</dc:creator>
  <cp:keywords/>
  <dc:description/>
  <cp:lastModifiedBy>Abi Beaven</cp:lastModifiedBy>
  <cp:revision>2</cp:revision>
  <cp:lastPrinted>2018-09-22T19:25:00Z</cp:lastPrinted>
  <dcterms:created xsi:type="dcterms:W3CDTF">2026-08-20T14:31:00Z</dcterms:created>
  <dcterms:modified xsi:type="dcterms:W3CDTF">2026-08-20T14:31:00Z</dcterms:modified>
</cp:coreProperties>
</file>